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AAB74" w14:textId="54DE806C" w:rsidR="005F70E4" w:rsidRPr="002E7A5C" w:rsidRDefault="00081CFA">
      <w:pPr>
        <w:rPr>
          <w:i/>
        </w:rPr>
      </w:pPr>
      <w:r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0958A08B" wp14:editId="1FE05C1C">
                <wp:simplePos x="0" y="0"/>
                <wp:positionH relativeFrom="column">
                  <wp:posOffset>333375</wp:posOffset>
                </wp:positionH>
                <wp:positionV relativeFrom="page">
                  <wp:posOffset>4686300</wp:posOffset>
                </wp:positionV>
                <wp:extent cx="1895475" cy="4829175"/>
                <wp:effectExtent l="0" t="0" r="9525" b="9525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B2561" w14:textId="77777777" w:rsidR="0072517E" w:rsidRPr="006C52E6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D52B19"/>
                                <w:sz w:val="44"/>
                                <w:szCs w:val="44"/>
                              </w:rPr>
                            </w:pPr>
                            <w:r w:rsidRPr="006C52E6"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D52B19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0DD4E60B" w14:textId="5D7F5974" w:rsidR="00ED1100" w:rsidRDefault="00ED1100" w:rsidP="006E5051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7604256" w14:textId="77777777" w:rsidR="00524FB7" w:rsidRPr="00260CF4" w:rsidRDefault="00524FB7" w:rsidP="00524F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The leading cause of home</w:t>
                            </w:r>
                          </w:p>
                          <w:p w14:paraId="62DD8D6B" w14:textId="77777777" w:rsidR="00524FB7" w:rsidRPr="00260CF4" w:rsidRDefault="00524FB7" w:rsidP="00524FB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clothes dryer fires </w:t>
                            </w:r>
                            <w:proofErr w:type="gramStart"/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failure</w:t>
                            </w:r>
                          </w:p>
                          <w:p w14:paraId="0F680036" w14:textId="025FE8AE" w:rsidR="005324D5" w:rsidRDefault="00524FB7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to clean </w:t>
                            </w:r>
                            <w:r w:rsidR="008E3029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them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1C5F62" w14:textId="77777777" w:rsidR="00FE0C08" w:rsidRDefault="00FE0C08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2F44EA1A" w14:textId="2270D3F0" w:rsidR="00FE0C08" w:rsidRPr="00260CF4" w:rsidRDefault="00FE0C08" w:rsidP="0098011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E0C08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Inspect and clean the dryer vents at least once a year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3A2EAB" w14:textId="77777777" w:rsidR="00AA4A0E" w:rsidRDefault="00AA4A0E" w:rsidP="00AA4A0E">
                            <w:pPr>
                              <w:widowControl w:val="0"/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A5F752" w14:textId="77777777" w:rsidR="00332EBB" w:rsidRPr="00332EBB" w:rsidRDefault="00332EBB" w:rsidP="00332EB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2EB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 prevent electrical hazards, the dryer must be connected to a safe grounding system.</w:t>
                            </w:r>
                          </w:p>
                          <w:p w14:paraId="43731325" w14:textId="77777777" w:rsidR="009456BA" w:rsidRPr="00260CF4" w:rsidRDefault="009456BA" w:rsidP="009456B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44502A61" w14:textId="6492AFCE" w:rsidR="009456BA" w:rsidRPr="00260CF4" w:rsidRDefault="009456BA" w:rsidP="009456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Check the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outdoor vent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flap to make sure it is not covered by snow.</w:t>
                            </w:r>
                          </w:p>
                          <w:p w14:paraId="33696C0A" w14:textId="77777777" w:rsidR="006C52E6" w:rsidRPr="00260CF4" w:rsidRDefault="006C52E6" w:rsidP="009456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7521186" w14:textId="4F275345" w:rsidR="006C52E6" w:rsidRPr="00260CF4" w:rsidRDefault="006C52E6" w:rsidP="006C52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Keep the area around your dryer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clear </w:t>
                            </w:r>
                            <w:r w:rsidRPr="00260CF4"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of things that can burn, like boxes, cleaning supplies and clothing, etc.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58A0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Title: Blue box - Description: Blue box with text" style="position:absolute;margin-left:26.25pt;margin-top:369pt;width:149.25pt;height:380.2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" filled="f" stroked="f">
                <v:textbox inset="2.88pt,2.88pt,2.88pt,2.88pt">
                  <w:txbxContent>
                    <w:p w14:paraId="784B2561" w14:textId="77777777" w:rsidR="0072517E" w:rsidRPr="006C52E6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b/>
                          <w:bCs/>
                          <w:color w:val="D52B19"/>
                          <w:sz w:val="44"/>
                          <w:szCs w:val="44"/>
                        </w:rPr>
                      </w:pPr>
                      <w:r w:rsidRPr="006C52E6">
                        <w:rPr>
                          <w:rFonts w:ascii="Adobe Garamond Pro Bold" w:hAnsi="Adobe Garamond Pro Bold"/>
                          <w:b/>
                          <w:bCs/>
                          <w:color w:val="D52B19"/>
                          <w:sz w:val="44"/>
                          <w:szCs w:val="44"/>
                        </w:rPr>
                        <w:t>Did you know?</w:t>
                      </w:r>
                    </w:p>
                    <w:p w14:paraId="0DD4E60B" w14:textId="5D7F5974" w:rsidR="00ED1100" w:rsidRDefault="00ED1100" w:rsidP="006E5051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</w:p>
                    <w:p w14:paraId="17604256" w14:textId="77777777" w:rsidR="00524FB7" w:rsidRPr="00260CF4" w:rsidRDefault="00524FB7" w:rsidP="00524FB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The leading cause of home</w:t>
                      </w:r>
                    </w:p>
                    <w:p w14:paraId="62DD8D6B" w14:textId="77777777" w:rsidR="00524FB7" w:rsidRPr="00260CF4" w:rsidRDefault="00524FB7" w:rsidP="00524FB7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clothes dryer fires </w:t>
                      </w:r>
                      <w:proofErr w:type="gramStart"/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 failure</w:t>
                      </w:r>
                    </w:p>
                    <w:p w14:paraId="0F680036" w14:textId="025FE8AE" w:rsidR="005324D5" w:rsidRDefault="00524FB7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to clean </w:t>
                      </w:r>
                      <w:r w:rsidR="008E3029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them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.</w:t>
                      </w:r>
                    </w:p>
                    <w:p w14:paraId="7F1C5F62" w14:textId="77777777" w:rsidR="00FE0C08" w:rsidRDefault="00FE0C08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2F44EA1A" w14:textId="2270D3F0" w:rsidR="00FE0C08" w:rsidRPr="00260CF4" w:rsidRDefault="00FE0C08" w:rsidP="0098011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FE0C08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Inspect and clean the dryer vents at least once a year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.</w:t>
                      </w:r>
                    </w:p>
                    <w:p w14:paraId="643A2EAB" w14:textId="77777777" w:rsidR="00AA4A0E" w:rsidRDefault="00AA4A0E" w:rsidP="00AA4A0E">
                      <w:pPr>
                        <w:widowControl w:val="0"/>
                        <w:spacing w:line="280" w:lineRule="exact"/>
                        <w:rPr>
                          <w:sz w:val="24"/>
                          <w:szCs w:val="24"/>
                        </w:rPr>
                      </w:pPr>
                    </w:p>
                    <w:p w14:paraId="26A5F752" w14:textId="77777777" w:rsidR="00332EBB" w:rsidRPr="00332EBB" w:rsidRDefault="00332EBB" w:rsidP="00332EBB">
                      <w:pPr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332EB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 prevent electrical hazards, the dryer must be connected to a safe grounding system.</w:t>
                      </w:r>
                    </w:p>
                    <w:p w14:paraId="43731325" w14:textId="77777777" w:rsidR="009456BA" w:rsidRPr="00260CF4" w:rsidRDefault="009456BA" w:rsidP="009456BA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44502A61" w14:textId="6492AFCE" w:rsidR="009456BA" w:rsidRPr="00260CF4" w:rsidRDefault="009456BA" w:rsidP="009456B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Check the </w:t>
                      </w:r>
                      <w:r w:rsidRPr="00260CF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 xml:space="preserve">outdoor vent 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flap to make sure it is not covered by snow.</w:t>
                      </w:r>
                    </w:p>
                    <w:p w14:paraId="33696C0A" w14:textId="77777777" w:rsidR="006C52E6" w:rsidRPr="00260CF4" w:rsidRDefault="006C52E6" w:rsidP="009456B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</w:p>
                    <w:p w14:paraId="57521186" w14:textId="4F275345" w:rsidR="006C52E6" w:rsidRPr="00260CF4" w:rsidRDefault="006C52E6" w:rsidP="006C52E6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 xml:space="preserve">Keep the area around your dryer </w:t>
                      </w:r>
                      <w:r w:rsidRPr="00260CF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 xml:space="preserve">clear </w:t>
                      </w:r>
                      <w:r w:rsidRPr="00260CF4"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  <w:t>of things that can burn, like boxes, cleaning supplies and clothing,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113E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BE10D01" wp14:editId="0D432AD7">
                <wp:simplePos x="0" y="0"/>
                <wp:positionH relativeFrom="column">
                  <wp:posOffset>2457450</wp:posOffset>
                </wp:positionH>
                <wp:positionV relativeFrom="paragraph">
                  <wp:posOffset>4705350</wp:posOffset>
                </wp:positionV>
                <wp:extent cx="4648200" cy="35909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D4587" w14:textId="77777777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Have your dryer installed and serviced by a</w:t>
                            </w:r>
                          </w:p>
                          <w:p w14:paraId="7E311D56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professional.</w:t>
                            </w:r>
                          </w:p>
                          <w:p w14:paraId="3D3F6F84" w14:textId="5F8B6CB3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Do </w:t>
                            </w:r>
                            <w:r w:rsidRPr="00613FE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not 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use the dryer without a lint filter.</w:t>
                            </w:r>
                          </w:p>
                          <w:p w14:paraId="45A5FDC9" w14:textId="65CEA1BD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Make sure you clean the lint filter before or after</w:t>
                            </w:r>
                          </w:p>
                          <w:p w14:paraId="54C357FA" w14:textId="6DB791E9" w:rsidR="004F3846" w:rsidRPr="008C37E3" w:rsidRDefault="00D16C3A" w:rsidP="008C37E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each load of laundry. 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Also r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emove 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any </w:t>
                            </w: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lint that has collected</w:t>
                            </w:r>
                            <w:r w:rsid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37E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around the drum.</w:t>
                            </w:r>
                          </w:p>
                          <w:p w14:paraId="2CC033E6" w14:textId="0605C51C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Rigid or flexible metal venting material should be</w:t>
                            </w:r>
                          </w:p>
                          <w:p w14:paraId="6493C9B5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used to sustain proper air flow and drying time.</w:t>
                            </w:r>
                          </w:p>
                          <w:p w14:paraId="14AE05B7" w14:textId="25C73773" w:rsidR="00D16C3A" w:rsidRPr="00E16DD3" w:rsidRDefault="00D16C3A" w:rsidP="004F38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Make sure the air exhaust vent pipe is not restricted</w:t>
                            </w:r>
                          </w:p>
                          <w:p w14:paraId="731DF29A" w14:textId="77777777" w:rsidR="00D16C3A" w:rsidRPr="00E16DD3" w:rsidRDefault="00D16C3A" w:rsidP="004F384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and the outdoor vent flap will open when the dryer</w:t>
                            </w:r>
                          </w:p>
                          <w:p w14:paraId="034D7519" w14:textId="1D2953D6" w:rsidR="007100E5" w:rsidRPr="00E16DD3" w:rsidRDefault="00D16C3A" w:rsidP="007100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16DD3"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is operating. </w:t>
                            </w:r>
                          </w:p>
                          <w:p w14:paraId="2D9129CB" w14:textId="77777777" w:rsidR="007100E5" w:rsidRPr="007100E5" w:rsidRDefault="007100E5" w:rsidP="007100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Follow the manufacturer’s operating instructions</w:t>
                            </w:r>
                          </w:p>
                          <w:p w14:paraId="34FD09EB" w14:textId="77777777" w:rsidR="007100E5" w:rsidRPr="007100E5" w:rsidRDefault="007100E5" w:rsidP="007100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and don’t overload your dryer.</w:t>
                            </w:r>
                          </w:p>
                          <w:p w14:paraId="6A72468C" w14:textId="05A2F616" w:rsidR="007100E5" w:rsidRPr="007100E5" w:rsidRDefault="007100E5" w:rsidP="007100E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Turn the dryer off if you leave home or when you</w:t>
                            </w:r>
                          </w:p>
                          <w:p w14:paraId="2AE8E33D" w14:textId="3D096252" w:rsidR="00B83694" w:rsidRPr="007100E5" w:rsidRDefault="007100E5" w:rsidP="00622B5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00E5">
                              <w:rPr>
                                <w:rFonts w:ascii="Avenir-Roman" w:hAnsi="Avenir-Roman" w:cs="Avenir-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go to bed.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0D01" id="Text Box 13" o:spid="_x0000_s1027" type="#_x0000_t202" style="position:absolute;margin-left:193.5pt;margin-top:370.5pt;width:366pt;height:28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" fillcolor="white [3201]" stroked="f" strokeweight=".5pt">
                <v:textbox>
                  <w:txbxContent>
                    <w:p w14:paraId="1E0D4587" w14:textId="77777777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Have your dryer installed and serviced by a</w:t>
                      </w:r>
                    </w:p>
                    <w:p w14:paraId="7E311D56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professional.</w:t>
                      </w:r>
                    </w:p>
                    <w:p w14:paraId="3D3F6F84" w14:textId="5F8B6CB3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Do </w:t>
                      </w:r>
                      <w:r w:rsidRPr="00613FE0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t xml:space="preserve">not 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use the dryer without a lint filter.</w:t>
                      </w:r>
                    </w:p>
                    <w:p w14:paraId="45A5FDC9" w14:textId="65CEA1BD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Make sure you clean the lint filter before or after</w:t>
                      </w:r>
                    </w:p>
                    <w:p w14:paraId="54C357FA" w14:textId="6DB791E9" w:rsidR="004F3846" w:rsidRPr="008C37E3" w:rsidRDefault="00D16C3A" w:rsidP="008C37E3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each load of laundry. 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Also r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emove 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any </w:t>
                      </w: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lint that has collected</w:t>
                      </w:r>
                      <w:r w:rsid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8C37E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around the drum.</w:t>
                      </w:r>
                    </w:p>
                    <w:p w14:paraId="2CC033E6" w14:textId="0605C51C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Rigid or flexible metal venting material should be</w:t>
                      </w:r>
                    </w:p>
                    <w:p w14:paraId="6493C9B5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used to sustain proper air flow and drying time.</w:t>
                      </w:r>
                    </w:p>
                    <w:p w14:paraId="14AE05B7" w14:textId="25C73773" w:rsidR="00D16C3A" w:rsidRPr="00E16DD3" w:rsidRDefault="00D16C3A" w:rsidP="004F38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Make sure the air exhaust vent pipe is not restricted</w:t>
                      </w:r>
                    </w:p>
                    <w:p w14:paraId="731DF29A" w14:textId="77777777" w:rsidR="00D16C3A" w:rsidRPr="00E16DD3" w:rsidRDefault="00D16C3A" w:rsidP="004F3846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>and the outdoor vent flap will open when the dryer</w:t>
                      </w:r>
                    </w:p>
                    <w:p w14:paraId="034D7519" w14:textId="1D2953D6" w:rsidR="007100E5" w:rsidRPr="00E16DD3" w:rsidRDefault="00D16C3A" w:rsidP="007100E5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E16DD3"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  <w:t xml:space="preserve">is operating. </w:t>
                      </w:r>
                    </w:p>
                    <w:p w14:paraId="2D9129CB" w14:textId="77777777" w:rsidR="007100E5" w:rsidRPr="007100E5" w:rsidRDefault="007100E5" w:rsidP="007100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Follow the manufacturer’s operating instructions</w:t>
                      </w:r>
                    </w:p>
                    <w:p w14:paraId="34FD09EB" w14:textId="77777777" w:rsidR="007100E5" w:rsidRPr="007100E5" w:rsidRDefault="007100E5" w:rsidP="007100E5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and don’t overload your dryer.</w:t>
                      </w:r>
                    </w:p>
                    <w:p w14:paraId="6A72468C" w14:textId="05A2F616" w:rsidR="007100E5" w:rsidRPr="007100E5" w:rsidRDefault="007100E5" w:rsidP="007100E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Turn the dryer off if you leave home or when you</w:t>
                      </w:r>
                    </w:p>
                    <w:p w14:paraId="2AE8E33D" w14:textId="3D096252" w:rsidR="00B83694" w:rsidRPr="007100E5" w:rsidRDefault="007100E5" w:rsidP="00622B5C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7100E5">
                        <w:rPr>
                          <w:rFonts w:ascii="Avenir-Roman" w:hAnsi="Avenir-Roman" w:cs="Avenir-Roman"/>
                          <w:color w:val="000000"/>
                          <w:kern w:val="0"/>
                          <w:sz w:val="28"/>
                          <w:szCs w:val="28"/>
                        </w:rPr>
                        <w:t>go to bed.</w:t>
                      </w:r>
                    </w:p>
                  </w:txbxContent>
                </v:textbox>
              </v:shape>
            </w:pict>
          </mc:Fallback>
        </mc:AlternateContent>
      </w:r>
      <w:r w:rsidR="00242FC0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6774B3" wp14:editId="1D7FE726">
                <wp:simplePos x="0" y="0"/>
                <wp:positionH relativeFrom="column">
                  <wp:posOffset>2457450</wp:posOffset>
                </wp:positionH>
                <wp:positionV relativeFrom="paragraph">
                  <wp:posOffset>4191000</wp:posOffset>
                </wp:positionV>
                <wp:extent cx="4495800" cy="647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E71D4" w14:textId="0C367DAA" w:rsidR="00794654" w:rsidRPr="005324D5" w:rsidRDefault="00110A18" w:rsidP="007908D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dobe Garamond Pro Bold" w:hAnsi="Adobe Garamond Pro Bold"/>
                                <w:b/>
                                <w:bCs/>
                                <w:smallCaps/>
                                <w:color w:val="aut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auto"/>
                                <w:sz w:val="60"/>
                                <w:szCs w:val="60"/>
                              </w:rPr>
                              <w:t xml:space="preserve">Clothes Dryer </w:t>
                            </w:r>
                            <w:r w:rsidR="006E5051">
                              <w:rPr>
                                <w:rFonts w:ascii="Adobe Garamond Pro Bold" w:hAnsi="Adobe Garamond Pro Bold"/>
                                <w:b/>
                                <w:bCs/>
                                <w:color w:val="auto"/>
                                <w:sz w:val="60"/>
                                <w:szCs w:val="6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74B3" id="Text Box 11" o:spid="_x0000_s1028" type="#_x0000_t202" style="position:absolute;margin-left:193.5pt;margin-top:330pt;width:354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" filled="f" stroked="f" strokeweight=".5pt">
                <v:textbox>
                  <w:txbxContent>
                    <w:p w14:paraId="359E71D4" w14:textId="0C367DAA" w:rsidR="00794654" w:rsidRPr="005324D5" w:rsidRDefault="00110A18" w:rsidP="007908D7">
                      <w:pPr>
                        <w:spacing w:before="100" w:beforeAutospacing="1" w:after="100" w:afterAutospacing="1"/>
                        <w:jc w:val="center"/>
                        <w:rPr>
                          <w:rFonts w:ascii="Adobe Garamond Pro Bold" w:hAnsi="Adobe Garamond Pro Bold"/>
                          <w:b/>
                          <w:bCs/>
                          <w:smallCaps/>
                          <w:color w:val="auto"/>
                          <w:sz w:val="60"/>
                          <w:szCs w:val="60"/>
                        </w:rPr>
                      </w:pPr>
                      <w:r>
                        <w:rPr>
                          <w:rFonts w:ascii="Adobe Garamond Pro Bold" w:hAnsi="Adobe Garamond Pro Bold"/>
                          <w:b/>
                          <w:bCs/>
                          <w:color w:val="auto"/>
                          <w:sz w:val="60"/>
                          <w:szCs w:val="60"/>
                        </w:rPr>
                        <w:t xml:space="preserve">Clothes Dryer </w:t>
                      </w:r>
                      <w:r w:rsidR="006E5051">
                        <w:rPr>
                          <w:rFonts w:ascii="Adobe Garamond Pro Bold" w:hAnsi="Adobe Garamond Pro Bold"/>
                          <w:b/>
                          <w:bCs/>
                          <w:color w:val="auto"/>
                          <w:sz w:val="60"/>
                          <w:szCs w:val="60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  <w:r w:rsidR="00E143E4">
        <w:rPr>
          <w:i/>
          <w:noProof/>
          <w:color w:val="FF0000"/>
          <w:kern w:val="0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4A806432" wp14:editId="67831566">
            <wp:simplePos x="0" y="0"/>
            <wp:positionH relativeFrom="column">
              <wp:posOffset>3267075</wp:posOffset>
            </wp:positionH>
            <wp:positionV relativeFrom="paragraph">
              <wp:posOffset>8134350</wp:posOffset>
            </wp:positionV>
            <wp:extent cx="990600" cy="990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S-SFM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AD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E12B80" wp14:editId="6336FFFF">
                <wp:simplePos x="0" y="0"/>
                <wp:positionH relativeFrom="column">
                  <wp:posOffset>57149</wp:posOffset>
                </wp:positionH>
                <wp:positionV relativeFrom="page">
                  <wp:posOffset>8705850</wp:posOffset>
                </wp:positionV>
                <wp:extent cx="7210425" cy="1171575"/>
                <wp:effectExtent l="0" t="0" r="9525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0425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6F0A" id="Freeform 5" o:spid="_x0000_s1026" alt="Title: Box - Description: Grey box" style="position:absolute;margin-left:4.5pt;margin-top:685.5pt;width:567.75pt;height:9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" path="m2448,389v,-249,,-249,,-249c1158,,339,128,,183,,389,,389,,389r2448,xe" fillcolor="#d8d8d8 [2732]" stroked="f" strokeweight="3pt">
                <v:path arrowok="t" o:connecttype="custom" o:connectlocs="7210425,1171575;7210425,421647;0,551152;0,1171575;7210425,1171575" o:connectangles="0,0,0,0,0"/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6D2D69" wp14:editId="53A34D76">
                <wp:simplePos x="0" y="0"/>
                <wp:positionH relativeFrom="column">
                  <wp:posOffset>2409825</wp:posOffset>
                </wp:positionH>
                <wp:positionV relativeFrom="paragraph">
                  <wp:posOffset>4695825</wp:posOffset>
                </wp:positionV>
                <wp:extent cx="0" cy="3952875"/>
                <wp:effectExtent l="5715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D52B1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F1275" id="Straight Connector 10" o:spid="_x0000_s1026" alt="Title: Line - Description: Decorative red line" style="position:absolute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69.7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" strokecolor="#d52b19" strokeweight="2pt">
                <v:shadow on="t" color="black" opacity="24903f" origin=",.5" offset="0,.55556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8392970" wp14:editId="5E6D328E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2D764" id="Straight Connector 5" o:spid="_x0000_s1026" alt="Title: Line - Description: Decorative black line" style="position:absolute;z-index:-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DTlDEX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4B836E" wp14:editId="3C3B8D2A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0F81A" id="Straight Connector 12" o:spid="_x0000_s1026" alt="Title: Line - Description: decorative black line" style="position:absolute;z-index:-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7EC93A9B" wp14:editId="1E396C52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34D09" w14:textId="77777777" w:rsidR="00ED1100" w:rsidRDefault="00090337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FIRE DEPARTMENT’S WEBSITE</w:t>
                            </w:r>
                          </w:p>
                          <w:p w14:paraId="4BDF4103" w14:textId="77777777" w:rsidR="003B1AAD" w:rsidRDefault="003B1AA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ECDFBE9" w14:textId="77777777" w:rsidR="003B1AAD" w:rsidRPr="00A03156" w:rsidRDefault="00974F4F" w:rsidP="003B1AAD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fire department street address</w:t>
                            </w:r>
                            <w:r w:rsidR="003B1AAD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Telephone:  </w:t>
                            </w:r>
                            <w:r w:rsidR="0009033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="003B1AAD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Fax: </w:t>
                            </w:r>
                            <w:r w:rsidR="0009033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4F460218" w14:textId="77777777" w:rsidR="003B1AAD" w:rsidRPr="00A03156" w:rsidRDefault="003B1AA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93A9B" id="Text Box 21" o:spid="_x0000_s1029" type="#_x0000_t202" alt="Title: Box - Description: grey box" style="position:absolute;margin-left:11.25pt;margin-top:739.2pt;width:565.65pt;height:37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7F34D09" w14:textId="77777777" w:rsidR="00ED1100" w:rsidRDefault="00090337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FIRE DEPARTMENT’S WEBSITE</w:t>
                      </w:r>
                    </w:p>
                    <w:p w14:paraId="4BDF4103" w14:textId="77777777" w:rsidR="003B1AAD" w:rsidRDefault="003B1AA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4ECDFBE9" w14:textId="77777777" w:rsidR="003B1AAD" w:rsidRPr="00A03156" w:rsidRDefault="00974F4F" w:rsidP="003B1AAD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fire department street address</w:t>
                      </w:r>
                      <w:r w:rsidR="003B1AAD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Telephone:  </w:t>
                      </w:r>
                      <w:r w:rsidR="00090337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="003B1AAD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 w:rsidR="00090337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4F460218" w14:textId="77777777" w:rsidR="003B1AAD" w:rsidRPr="00A03156" w:rsidRDefault="003B1AA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90C">
        <w:rPr>
          <w:i/>
          <w:noProof/>
        </w:rPr>
        <w:drawing>
          <wp:inline distT="0" distB="0" distL="0" distR="0" wp14:anchorId="1D76AF4E" wp14:editId="457C5942">
            <wp:extent cx="7362825" cy="4144436"/>
            <wp:effectExtent l="0" t="0" r="0" b="8890"/>
            <wp:docPr id="1836995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76" cy="415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D45A7"/>
    <w:multiLevelType w:val="hybridMultilevel"/>
    <w:tmpl w:val="10AE3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D16CB"/>
    <w:multiLevelType w:val="hybridMultilevel"/>
    <w:tmpl w:val="AF9A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625394">
    <w:abstractNumId w:val="0"/>
  </w:num>
  <w:num w:numId="2" w16cid:durableId="994257234">
    <w:abstractNumId w:val="1"/>
  </w:num>
  <w:num w:numId="3" w16cid:durableId="537395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55"/>
    <w:rsid w:val="00012880"/>
    <w:rsid w:val="00081CFA"/>
    <w:rsid w:val="00090337"/>
    <w:rsid w:val="00091C6B"/>
    <w:rsid w:val="000B7722"/>
    <w:rsid w:val="000C2514"/>
    <w:rsid w:val="000D247E"/>
    <w:rsid w:val="000E04EF"/>
    <w:rsid w:val="0010182B"/>
    <w:rsid w:val="00110A18"/>
    <w:rsid w:val="00145968"/>
    <w:rsid w:val="00147E59"/>
    <w:rsid w:val="001841B0"/>
    <w:rsid w:val="00191BB2"/>
    <w:rsid w:val="00194B1B"/>
    <w:rsid w:val="001B326D"/>
    <w:rsid w:val="001D20F7"/>
    <w:rsid w:val="001D7B2E"/>
    <w:rsid w:val="002034FD"/>
    <w:rsid w:val="00225C08"/>
    <w:rsid w:val="00242FC0"/>
    <w:rsid w:val="00260CF4"/>
    <w:rsid w:val="00265941"/>
    <w:rsid w:val="00271680"/>
    <w:rsid w:val="00293386"/>
    <w:rsid w:val="002E0F8C"/>
    <w:rsid w:val="002E3BE1"/>
    <w:rsid w:val="002E7A5C"/>
    <w:rsid w:val="0030436E"/>
    <w:rsid w:val="00315833"/>
    <w:rsid w:val="00332EBB"/>
    <w:rsid w:val="00374153"/>
    <w:rsid w:val="003B1AAD"/>
    <w:rsid w:val="003B7DE5"/>
    <w:rsid w:val="003E6090"/>
    <w:rsid w:val="00477668"/>
    <w:rsid w:val="004C113E"/>
    <w:rsid w:val="004D46B7"/>
    <w:rsid w:val="004F3846"/>
    <w:rsid w:val="00507E89"/>
    <w:rsid w:val="00515CA3"/>
    <w:rsid w:val="00524FB7"/>
    <w:rsid w:val="005324D5"/>
    <w:rsid w:val="005453E5"/>
    <w:rsid w:val="005C73CA"/>
    <w:rsid w:val="005F403C"/>
    <w:rsid w:val="005F70E4"/>
    <w:rsid w:val="00606D3B"/>
    <w:rsid w:val="00613FE0"/>
    <w:rsid w:val="00622B5C"/>
    <w:rsid w:val="00676597"/>
    <w:rsid w:val="0069294A"/>
    <w:rsid w:val="00693032"/>
    <w:rsid w:val="006A490C"/>
    <w:rsid w:val="006C267D"/>
    <w:rsid w:val="006C52E6"/>
    <w:rsid w:val="006E5051"/>
    <w:rsid w:val="007100E5"/>
    <w:rsid w:val="0072517E"/>
    <w:rsid w:val="007908D7"/>
    <w:rsid w:val="00794654"/>
    <w:rsid w:val="007E6226"/>
    <w:rsid w:val="00806C73"/>
    <w:rsid w:val="00812965"/>
    <w:rsid w:val="00822102"/>
    <w:rsid w:val="00850137"/>
    <w:rsid w:val="00857EDE"/>
    <w:rsid w:val="0086688D"/>
    <w:rsid w:val="008C37E3"/>
    <w:rsid w:val="008E3029"/>
    <w:rsid w:val="00901C0E"/>
    <w:rsid w:val="00904EDB"/>
    <w:rsid w:val="009456BA"/>
    <w:rsid w:val="00945CF7"/>
    <w:rsid w:val="009468F7"/>
    <w:rsid w:val="00974F4F"/>
    <w:rsid w:val="00980111"/>
    <w:rsid w:val="00994E05"/>
    <w:rsid w:val="009D4E26"/>
    <w:rsid w:val="009D5A1E"/>
    <w:rsid w:val="00A03156"/>
    <w:rsid w:val="00A15F89"/>
    <w:rsid w:val="00A24E55"/>
    <w:rsid w:val="00A36DD6"/>
    <w:rsid w:val="00A5164C"/>
    <w:rsid w:val="00A738A8"/>
    <w:rsid w:val="00AA4A0E"/>
    <w:rsid w:val="00AF434A"/>
    <w:rsid w:val="00AF66E9"/>
    <w:rsid w:val="00B024DE"/>
    <w:rsid w:val="00B46181"/>
    <w:rsid w:val="00B522AA"/>
    <w:rsid w:val="00B654A2"/>
    <w:rsid w:val="00B83694"/>
    <w:rsid w:val="00BE78D5"/>
    <w:rsid w:val="00C53698"/>
    <w:rsid w:val="00C80789"/>
    <w:rsid w:val="00CB2EAE"/>
    <w:rsid w:val="00CF40D4"/>
    <w:rsid w:val="00D16C3A"/>
    <w:rsid w:val="00D45218"/>
    <w:rsid w:val="00D573D9"/>
    <w:rsid w:val="00D70762"/>
    <w:rsid w:val="00D71628"/>
    <w:rsid w:val="00DB031E"/>
    <w:rsid w:val="00DB59EC"/>
    <w:rsid w:val="00DB61ED"/>
    <w:rsid w:val="00E10665"/>
    <w:rsid w:val="00E143E4"/>
    <w:rsid w:val="00E16DD3"/>
    <w:rsid w:val="00E65CBA"/>
    <w:rsid w:val="00E708B8"/>
    <w:rsid w:val="00E84C5E"/>
    <w:rsid w:val="00ED1100"/>
    <w:rsid w:val="00ED718B"/>
    <w:rsid w:val="00EE66CE"/>
    <w:rsid w:val="00F01F85"/>
    <w:rsid w:val="00F0396D"/>
    <w:rsid w:val="00F12F37"/>
    <w:rsid w:val="00F24E60"/>
    <w:rsid w:val="00F43EFF"/>
    <w:rsid w:val="00F751AB"/>
    <w:rsid w:val="00F83600"/>
    <w:rsid w:val="00F83DAC"/>
    <w:rsid w:val="00FE0C08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6B07E3"/>
  <w15:docId w15:val="{C9E86844-3E2F-4E41-8D27-FE72E448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Partner</TermName>
          <TermId xmlns="http://schemas.microsoft.com/office/infopath/2007/PartnerControls">3e30f7d2-da76-47aa-a77a-6f2d281d3342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42</Value>
      <Value>2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098C6AFC-F3F8-4EC6-AE7A-8E0F4FAF10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A8B5A-A3D6-42AC-8DD1-02DEA92D7F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14FAFC-31C2-4244-9563-2DB570FB9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931ad8-ea7e-4931-aebb-ff5f5ed099cd"/>
    <ds:schemaRef ds:uri="9a87bd7a-4887-48d3-a57c-280247236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BBE658-EE0D-4DBA-BDB6-1FF72CA53FE3}">
  <ds:schemaRefs>
    <ds:schemaRef ds:uri="http://schemas.microsoft.com/office/2006/metadata/properties"/>
    <ds:schemaRef ds:uri="http://schemas.microsoft.com/office/infopath/2007/PartnerControls"/>
    <ds:schemaRef ds:uri="22931ad8-ea7e-4931-aebb-ff5f5ed099cd"/>
    <ds:schemaRef ds:uri="9a87bd7a-4887-48d3-a57c-2802472369c8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13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Longaecker, Jennifer</dc:creator>
  <cp:lastModifiedBy>Wisniewski, Kristy (DPS)</cp:lastModifiedBy>
  <cp:revision>18</cp:revision>
  <cp:lastPrinted>2014-10-16T19:44:00Z</cp:lastPrinted>
  <dcterms:created xsi:type="dcterms:W3CDTF">2025-06-06T15:34:00Z</dcterms:created>
  <dcterms:modified xsi:type="dcterms:W3CDTF">2025-06-10T17:07:00Z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6" name="Persona">
    <vt:lpwstr>42;#Partner|3e30f7d2-da76-47aa-a77a-6f2d281d3342</vt:lpwstr>
  </property>
  <property fmtid="{D5CDD505-2E9C-101B-9397-08002B2CF9AE}" pid="7" name="Program">
    <vt:lpwstr/>
  </property>
  <property fmtid="{D5CDD505-2E9C-101B-9397-08002B2CF9AE}" pid="8" name="Attribute">
    <vt:lpwstr>1;#Education|853407b7-e2d0-474c-b533-89174228734e</vt:lpwstr>
  </property>
  <property fmtid="{D5CDD505-2E9C-101B-9397-08002B2CF9AE}" pid="9" name="Division">
    <vt:lpwstr>2;#State Fire Marshal|c6e18fa0-2a90-409d-922b-2cc370a1fc77</vt:lpwstr>
  </property>
</Properties>
</file>